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8843" w14:textId="69237487" w:rsidR="00B8626B" w:rsidRPr="009E4127" w:rsidRDefault="00886A08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AF8D4E5" wp14:editId="54815A51">
                <wp:simplePos x="0" y="0"/>
                <wp:positionH relativeFrom="page">
                  <wp:posOffset>1409700</wp:posOffset>
                </wp:positionH>
                <wp:positionV relativeFrom="paragraph">
                  <wp:posOffset>1958340</wp:posOffset>
                </wp:positionV>
                <wp:extent cx="5872480" cy="5958840"/>
                <wp:effectExtent l="0" t="0" r="13970" b="38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2480" cy="5958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8297B" w14:textId="3483BFCA" w:rsidR="00BD5D6B" w:rsidRPr="00886A08" w:rsidRDefault="00E15217" w:rsidP="00BD5D6B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</w:pPr>
                            <w:r w:rsidRPr="00BD5D6B">
                              <w:rPr>
                                <w:b/>
                                <w:bCs/>
                                <w:color w:val="auto"/>
                                <w:sz w:val="80"/>
                                <w:szCs w:val="80"/>
                              </w:rPr>
                              <w:br/>
                            </w:r>
                            <w:r w:rsidR="00BD5D6B" w:rsidRPr="00886A08"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  <w:t xml:space="preserve">  Be kind         Share   </w:t>
                            </w:r>
                          </w:p>
                          <w:p w14:paraId="6E07D473" w14:textId="77777777" w:rsidR="00BD5D6B" w:rsidRPr="00886A08" w:rsidRDefault="00BD5D6B" w:rsidP="00BD5D6B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</w:pPr>
                          </w:p>
                          <w:p w14:paraId="0C7F6830" w14:textId="77777777" w:rsidR="00BD5D6B" w:rsidRPr="00886A08" w:rsidRDefault="00BD5D6B" w:rsidP="00BD5D6B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</w:pPr>
                          </w:p>
                          <w:p w14:paraId="363BF8F4" w14:textId="28992974" w:rsidR="00BD5D6B" w:rsidRPr="00886A08" w:rsidRDefault="00BD5D6B" w:rsidP="00BD5D6B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</w:pPr>
                            <w:r w:rsidRPr="00886A08"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  <w:t xml:space="preserve">  Try our         Show</w:t>
                            </w:r>
                          </w:p>
                          <w:p w14:paraId="398D8BA7" w14:textId="1DD02B44" w:rsidR="00BD5D6B" w:rsidRPr="00886A08" w:rsidRDefault="00BD5D6B" w:rsidP="00BD5D6B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</w:pPr>
                            <w:r w:rsidRPr="00886A08"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  <w:t xml:space="preserve">     best               5</w:t>
                            </w:r>
                          </w:p>
                          <w:p w14:paraId="06D77D17" w14:textId="77777777" w:rsidR="00BD5D6B" w:rsidRPr="00886A08" w:rsidRDefault="00BD5D6B" w:rsidP="00BD5D6B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</w:pPr>
                          </w:p>
                          <w:p w14:paraId="7D5004A9" w14:textId="77777777" w:rsidR="00886A08" w:rsidRDefault="00BD5D6B" w:rsidP="00BD5D6B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</w:pPr>
                            <w:r w:rsidRPr="00886A08">
                              <w:rPr>
                                <w:b/>
                                <w:bCs/>
                                <w:color w:val="auto"/>
                                <w:sz w:val="76"/>
                                <w:szCs w:val="76"/>
                              </w:rPr>
                              <w:t xml:space="preserve">    </w:t>
                            </w:r>
                          </w:p>
                          <w:p w14:paraId="11DE3D92" w14:textId="64574F66" w:rsidR="00BD5D6B" w:rsidRPr="00886A08" w:rsidRDefault="00BD5D6B" w:rsidP="00BD5D6B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auto"/>
                                <w:sz w:val="66"/>
                                <w:szCs w:val="66"/>
                              </w:rPr>
                            </w:pPr>
                            <w:r w:rsidRPr="00886A08">
                              <w:rPr>
                                <w:b/>
                                <w:bCs/>
                                <w:color w:val="auto"/>
                                <w:sz w:val="66"/>
                                <w:szCs w:val="66"/>
                              </w:rPr>
                              <w:t xml:space="preserve"> </w:t>
                            </w:r>
                            <w:r w:rsidR="00886A08" w:rsidRPr="00886A08">
                              <w:rPr>
                                <w:b/>
                                <w:bCs/>
                                <w:color w:val="auto"/>
                                <w:sz w:val="66"/>
                                <w:szCs w:val="66"/>
                              </w:rPr>
                              <w:t>Follow</w:t>
                            </w:r>
                            <w:r w:rsidR="00886A08">
                              <w:rPr>
                                <w:b/>
                                <w:bCs/>
                                <w:color w:val="auto"/>
                                <w:sz w:val="66"/>
                                <w:szCs w:val="66"/>
                              </w:rPr>
                              <w:t xml:space="preserve">             Help others</w:t>
                            </w:r>
                          </w:p>
                          <w:p w14:paraId="51D16B4A" w14:textId="222513FD" w:rsidR="00886A08" w:rsidRPr="00886A08" w:rsidRDefault="00886A08" w:rsidP="00BD5D6B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auto"/>
                                <w:sz w:val="66"/>
                                <w:szCs w:val="66"/>
                              </w:rPr>
                            </w:pPr>
                            <w:r w:rsidRPr="00886A08">
                              <w:rPr>
                                <w:b/>
                                <w:bCs/>
                                <w:color w:val="auto"/>
                                <w:sz w:val="66"/>
                                <w:szCs w:val="66"/>
                              </w:rPr>
                              <w:t>instructions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F8D4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1pt;margin-top:154.2pt;width:462.4pt;height:469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" filled="f" stroked="f">
                <v:textbox inset="0,0,0,0">
                  <w:txbxContent>
                    <w:p w14:paraId="0318297B" w14:textId="3483BFCA" w:rsidR="00BD5D6B" w:rsidRPr="00886A08" w:rsidRDefault="00E15217" w:rsidP="00BD5D6B">
                      <w:pPr>
                        <w:spacing w:after="0" w:line="240" w:lineRule="auto"/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</w:pPr>
                      <w:r w:rsidRPr="00BD5D6B">
                        <w:rPr>
                          <w:b/>
                          <w:bCs/>
                          <w:color w:val="auto"/>
                          <w:sz w:val="80"/>
                          <w:szCs w:val="80"/>
                        </w:rPr>
                        <w:br/>
                      </w:r>
                      <w:r w:rsidR="00BD5D6B" w:rsidRPr="00886A08"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  <w:t xml:space="preserve">  Be kind         Share   </w:t>
                      </w:r>
                    </w:p>
                    <w:p w14:paraId="6E07D473" w14:textId="77777777" w:rsidR="00BD5D6B" w:rsidRPr="00886A08" w:rsidRDefault="00BD5D6B" w:rsidP="00BD5D6B">
                      <w:pPr>
                        <w:spacing w:after="0" w:line="240" w:lineRule="auto"/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</w:pPr>
                    </w:p>
                    <w:p w14:paraId="0C7F6830" w14:textId="77777777" w:rsidR="00BD5D6B" w:rsidRPr="00886A08" w:rsidRDefault="00BD5D6B" w:rsidP="00BD5D6B">
                      <w:pPr>
                        <w:spacing w:after="0" w:line="240" w:lineRule="auto"/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</w:pPr>
                    </w:p>
                    <w:p w14:paraId="363BF8F4" w14:textId="28992974" w:rsidR="00BD5D6B" w:rsidRPr="00886A08" w:rsidRDefault="00BD5D6B" w:rsidP="00BD5D6B">
                      <w:pPr>
                        <w:spacing w:after="0" w:line="240" w:lineRule="auto"/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</w:pPr>
                      <w:r w:rsidRPr="00886A08"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  <w:t xml:space="preserve">  Try our         Show</w:t>
                      </w:r>
                    </w:p>
                    <w:p w14:paraId="398D8BA7" w14:textId="1DD02B44" w:rsidR="00BD5D6B" w:rsidRPr="00886A08" w:rsidRDefault="00BD5D6B" w:rsidP="00BD5D6B">
                      <w:pPr>
                        <w:spacing w:after="0" w:line="240" w:lineRule="auto"/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</w:pPr>
                      <w:r w:rsidRPr="00886A08"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  <w:t xml:space="preserve">     best               5</w:t>
                      </w:r>
                    </w:p>
                    <w:p w14:paraId="06D77D17" w14:textId="77777777" w:rsidR="00BD5D6B" w:rsidRPr="00886A08" w:rsidRDefault="00BD5D6B" w:rsidP="00BD5D6B">
                      <w:pPr>
                        <w:spacing w:after="0" w:line="240" w:lineRule="auto"/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</w:pPr>
                    </w:p>
                    <w:p w14:paraId="7D5004A9" w14:textId="77777777" w:rsidR="00886A08" w:rsidRDefault="00BD5D6B" w:rsidP="00BD5D6B">
                      <w:pPr>
                        <w:spacing w:after="0" w:line="240" w:lineRule="auto"/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</w:pPr>
                      <w:r w:rsidRPr="00886A08">
                        <w:rPr>
                          <w:b/>
                          <w:bCs/>
                          <w:color w:val="auto"/>
                          <w:sz w:val="76"/>
                          <w:szCs w:val="76"/>
                        </w:rPr>
                        <w:t xml:space="preserve">    </w:t>
                      </w:r>
                    </w:p>
                    <w:p w14:paraId="11DE3D92" w14:textId="64574F66" w:rsidR="00BD5D6B" w:rsidRPr="00886A08" w:rsidRDefault="00BD5D6B" w:rsidP="00BD5D6B">
                      <w:pPr>
                        <w:spacing w:after="0" w:line="240" w:lineRule="auto"/>
                        <w:rPr>
                          <w:b/>
                          <w:bCs/>
                          <w:color w:val="auto"/>
                          <w:sz w:val="66"/>
                          <w:szCs w:val="66"/>
                        </w:rPr>
                      </w:pPr>
                      <w:r w:rsidRPr="00886A08">
                        <w:rPr>
                          <w:b/>
                          <w:bCs/>
                          <w:color w:val="auto"/>
                          <w:sz w:val="66"/>
                          <w:szCs w:val="66"/>
                        </w:rPr>
                        <w:t xml:space="preserve"> </w:t>
                      </w:r>
                      <w:r w:rsidR="00886A08" w:rsidRPr="00886A08">
                        <w:rPr>
                          <w:b/>
                          <w:bCs/>
                          <w:color w:val="auto"/>
                          <w:sz w:val="66"/>
                          <w:szCs w:val="66"/>
                        </w:rPr>
                        <w:t>Follow</w:t>
                      </w:r>
                      <w:r w:rsidR="00886A08">
                        <w:rPr>
                          <w:b/>
                          <w:bCs/>
                          <w:color w:val="auto"/>
                          <w:sz w:val="66"/>
                          <w:szCs w:val="66"/>
                        </w:rPr>
                        <w:t xml:space="preserve">             Help others</w:t>
                      </w:r>
                    </w:p>
                    <w:p w14:paraId="51D16B4A" w14:textId="222513FD" w:rsidR="00886A08" w:rsidRPr="00886A08" w:rsidRDefault="00886A08" w:rsidP="00BD5D6B">
                      <w:pPr>
                        <w:spacing w:after="0" w:line="240" w:lineRule="auto"/>
                        <w:rPr>
                          <w:b/>
                          <w:bCs/>
                          <w:color w:val="auto"/>
                          <w:sz w:val="66"/>
                          <w:szCs w:val="66"/>
                        </w:rPr>
                      </w:pPr>
                      <w:r w:rsidRPr="00886A08">
                        <w:rPr>
                          <w:b/>
                          <w:bCs/>
                          <w:color w:val="auto"/>
                          <w:sz w:val="66"/>
                          <w:szCs w:val="66"/>
                        </w:rPr>
                        <w:t>instructions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 wp14:anchorId="0CA3F56A" wp14:editId="7F0A8C75">
                <wp:simplePos x="0" y="0"/>
                <wp:positionH relativeFrom="margin">
                  <wp:align>right</wp:align>
                </wp:positionH>
                <wp:positionV relativeFrom="paragraph">
                  <wp:posOffset>6301740</wp:posOffset>
                </wp:positionV>
                <wp:extent cx="2590800" cy="1554480"/>
                <wp:effectExtent l="0" t="0" r="19050" b="26670"/>
                <wp:wrapNone/>
                <wp:docPr id="201923991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554480"/>
                        </a:xfrm>
                        <a:prstGeom prst="flowChartAlternateProcess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F41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" o:spid="_x0000_s1026" type="#_x0000_t176" style="position:absolute;margin-left:152.8pt;margin-top:496.2pt;width:204pt;height:122.4pt;z-index:251654139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" fillcolor="yellow" strokecolor="#250515 [484]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2B5ADA68" wp14:editId="65027FFF">
                <wp:simplePos x="0" y="0"/>
                <wp:positionH relativeFrom="margin">
                  <wp:align>right</wp:align>
                </wp:positionH>
                <wp:positionV relativeFrom="paragraph">
                  <wp:posOffset>4103370</wp:posOffset>
                </wp:positionV>
                <wp:extent cx="2590800" cy="1554480"/>
                <wp:effectExtent l="0" t="0" r="19050" b="26670"/>
                <wp:wrapNone/>
                <wp:docPr id="12469107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554480"/>
                        </a:xfrm>
                        <a:prstGeom prst="flowChartAlternateProcess">
                          <a:avLst/>
                        </a:prstGeom>
                        <a:solidFill>
                          <a:srgbClr val="E83C6D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2463E" id="Flowchart: Alternate Process 1" o:spid="_x0000_s1026" type="#_x0000_t176" style="position:absolute;margin-left:152.8pt;margin-top:323.1pt;width:204pt;height:122.4pt;z-index:251656189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" fillcolor="#e83c6d" strokecolor="#250515 [484]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60358E10" wp14:editId="6B3FFBA4">
                <wp:simplePos x="0" y="0"/>
                <wp:positionH relativeFrom="column">
                  <wp:posOffset>861060</wp:posOffset>
                </wp:positionH>
                <wp:positionV relativeFrom="paragraph">
                  <wp:posOffset>6296025</wp:posOffset>
                </wp:positionV>
                <wp:extent cx="2590800" cy="1554480"/>
                <wp:effectExtent l="0" t="0" r="19050" b="26670"/>
                <wp:wrapNone/>
                <wp:docPr id="1497247086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554480"/>
                        </a:xfrm>
                        <a:prstGeom prst="flowChartAlternateProcess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F52E8" id="Flowchart: Alternate Process 1" o:spid="_x0000_s1026" type="#_x0000_t176" style="position:absolute;margin-left:67.8pt;margin-top:495.75pt;width:204pt;height:122.4pt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" fillcolor="#f3b2d3 [1300]" strokecolor="#250515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679F9BDA" wp14:editId="4E6FC846">
                <wp:simplePos x="0" y="0"/>
                <wp:positionH relativeFrom="column">
                  <wp:posOffset>847725</wp:posOffset>
                </wp:positionH>
                <wp:positionV relativeFrom="paragraph">
                  <wp:posOffset>4082415</wp:posOffset>
                </wp:positionV>
                <wp:extent cx="2590800" cy="1554480"/>
                <wp:effectExtent l="0" t="0" r="19050" b="26670"/>
                <wp:wrapNone/>
                <wp:docPr id="1745960492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554480"/>
                        </a:xfrm>
                        <a:prstGeom prst="flowChartAlternateProcess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827A3" id="Flowchart: Alternate Process 1" o:spid="_x0000_s1026" type="#_x0000_t176" style="position:absolute;margin-left:66.75pt;margin-top:321.45pt;width:204pt;height:122.4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" fillcolor="#a6dbfc [1304]" strokecolor="#250515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1754562" wp14:editId="632DD43C">
                <wp:simplePos x="0" y="0"/>
                <wp:positionH relativeFrom="column">
                  <wp:posOffset>3657600</wp:posOffset>
                </wp:positionH>
                <wp:positionV relativeFrom="paragraph">
                  <wp:posOffset>2076450</wp:posOffset>
                </wp:positionV>
                <wp:extent cx="2590800" cy="1554480"/>
                <wp:effectExtent l="0" t="0" r="19050" b="26670"/>
                <wp:wrapNone/>
                <wp:docPr id="18060716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554480"/>
                        </a:xfrm>
                        <a:prstGeom prst="flowChartAlternateProcess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46A79" id="Flowchart: Alternate Process 1" o:spid="_x0000_s1026" type="#_x0000_t176" style="position:absolute;margin-left:4in;margin-top:163.5pt;width:204pt;height:122.4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" fillcolor="#d4b8e5 [1305]" strokecolor="#250515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0CAF9" wp14:editId="1CA1F9CA">
                <wp:simplePos x="0" y="0"/>
                <wp:positionH relativeFrom="column">
                  <wp:posOffset>826770</wp:posOffset>
                </wp:positionH>
                <wp:positionV relativeFrom="paragraph">
                  <wp:posOffset>2103120</wp:posOffset>
                </wp:positionV>
                <wp:extent cx="2590800" cy="1554480"/>
                <wp:effectExtent l="0" t="0" r="19050" b="26670"/>
                <wp:wrapNone/>
                <wp:docPr id="916132428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554480"/>
                        </a:xfrm>
                        <a:prstGeom prst="flowChartAlternateProcess">
                          <a:avLst/>
                        </a:prstGeom>
                        <a:solidFill>
                          <a:srgbClr val="5DC78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45EA1" id="Flowchart: Alternate Process 1" o:spid="_x0000_s1026" type="#_x0000_t176" style="position:absolute;margin-left:65.1pt;margin-top:165.6pt;width:204pt;height:12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" fillcolor="#5dc780" strokecolor="#250515 [484]" strokeweight="1pt"/>
            </w:pict>
          </mc:Fallback>
        </mc:AlternateContent>
      </w:r>
      <w:r w:rsidR="00E62CA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E247EF" wp14:editId="1011892A">
                <wp:simplePos x="0" y="0"/>
                <wp:positionH relativeFrom="page">
                  <wp:align>left</wp:align>
                </wp:positionH>
                <wp:positionV relativeFrom="paragraph">
                  <wp:posOffset>834390</wp:posOffset>
                </wp:positionV>
                <wp:extent cx="7553325" cy="22860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3325" cy="2286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EE35BB" w14:textId="53CAF5EA" w:rsidR="00E15217" w:rsidRPr="00BD5D6B" w:rsidRDefault="00886A08" w:rsidP="00BD5D6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auto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uto"/>
                                <w:sz w:val="100"/>
                                <w:szCs w:val="100"/>
                              </w:rPr>
                              <w:t>The rules in 1SB:</w:t>
                            </w:r>
                            <w:r w:rsidR="00E15217" w:rsidRPr="00BD5D6B">
                              <w:rPr>
                                <w:b/>
                                <w:bCs/>
                                <w:color w:val="auto"/>
                                <w:sz w:val="100"/>
                                <w:szCs w:val="100"/>
                              </w:rPr>
                              <w:t xml:space="preserve"> </w:t>
                            </w:r>
                            <w:r w:rsidR="00E15217" w:rsidRPr="00BD5D6B">
                              <w:rPr>
                                <w:b/>
                                <w:bCs/>
                                <w:color w:val="auto"/>
                                <w:sz w:val="120"/>
                                <w:szCs w:val="1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247EF" id="_x0000_s1027" type="#_x0000_t202" style="position:absolute;left:0;text-align:left;margin-left:0;margin-top:65.7pt;width:594.75pt;height:180pt;z-index:25165926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" filled="f" stroked="f">
                <v:textbox inset="0,0,0,0">
                  <w:txbxContent>
                    <w:p w14:paraId="18EE35BB" w14:textId="53CAF5EA" w:rsidR="00E15217" w:rsidRPr="00BD5D6B" w:rsidRDefault="00886A08" w:rsidP="00BD5D6B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auto"/>
                          <w:sz w:val="120"/>
                          <w:szCs w:val="120"/>
                        </w:rPr>
                      </w:pPr>
                      <w:r>
                        <w:rPr>
                          <w:b/>
                          <w:bCs/>
                          <w:color w:val="auto"/>
                          <w:sz w:val="100"/>
                          <w:szCs w:val="100"/>
                        </w:rPr>
                        <w:t>The rules in 1SB:</w:t>
                      </w:r>
                      <w:r w:rsidR="00E15217" w:rsidRPr="00BD5D6B">
                        <w:rPr>
                          <w:b/>
                          <w:bCs/>
                          <w:color w:val="auto"/>
                          <w:sz w:val="100"/>
                          <w:szCs w:val="100"/>
                        </w:rPr>
                        <w:t xml:space="preserve"> </w:t>
                      </w:r>
                      <w:r w:rsidR="00E15217" w:rsidRPr="00BD5D6B">
                        <w:rPr>
                          <w:b/>
                          <w:bCs/>
                          <w:color w:val="auto"/>
                          <w:sz w:val="120"/>
                          <w:szCs w:val="120"/>
                        </w:rPr>
                        <w:br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B8626B" w:rsidRPr="009E4127" w:rsidSect="00B51D77">
      <w:headerReference w:type="default" r:id="rId8"/>
      <w:footerReference w:type="default" r:id="rId9"/>
      <w:pgSz w:w="11906" w:h="16838" w:code="9"/>
      <w:pgMar w:top="567" w:right="1361" w:bottom="567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6319A" w14:textId="77777777" w:rsidR="0097523D" w:rsidRDefault="0097523D" w:rsidP="00DD5720">
      <w:r>
        <w:separator/>
      </w:r>
    </w:p>
  </w:endnote>
  <w:endnote w:type="continuationSeparator" w:id="0">
    <w:p w14:paraId="6A8EF5C2" w14:textId="77777777" w:rsidR="0097523D" w:rsidRDefault="0097523D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5A3255D-4277-400B-A2F5-A716C821444D}"/>
    <w:embedBold r:id="rId2" w:fontKey="{E978819A-2849-4C1C-AC50-E6B50748D43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233CE1C0-54C2-40B1-AAD2-682A4241F84D}"/>
    <w:embedBold r:id="rId4" w:fontKey="{C98842A1-6F6C-4D15-A259-EC4611CAB896}"/>
    <w:embedItalic r:id="rId5" w:fontKey="{FBC49DC1-7E27-4819-A483-298D25C46A75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  <w:embedRegular r:id="rId6" w:fontKey="{A01C8F96-8064-4540-91C5-D068D0ADF24C}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7" w:fontKey="{BC57CE81-339B-4724-B413-1A7C6BC52EBF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DD126825-FD04-4C89-94C0-C20868141A0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5C7D8211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BDA98" w14:textId="77777777" w:rsidR="0097523D" w:rsidRDefault="0097523D" w:rsidP="00DD5720">
      <w:r>
        <w:separator/>
      </w:r>
    </w:p>
  </w:footnote>
  <w:footnote w:type="continuationSeparator" w:id="0">
    <w:p w14:paraId="679921C3" w14:textId="77777777" w:rsidR="0097523D" w:rsidRDefault="0097523D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57B2DAD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10757729" cy="7605229"/>
          <wp:effectExtent l="0" t="4762" r="952" b="953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10757729" cy="7605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59804120">
    <w:abstractNumId w:val="0"/>
  </w:num>
  <w:num w:numId="2" w16cid:durableId="32632380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25835"/>
    <w:rsid w:val="0003405A"/>
    <w:rsid w:val="00045CFD"/>
    <w:rsid w:val="00067C79"/>
    <w:rsid w:val="00095634"/>
    <w:rsid w:val="000F227B"/>
    <w:rsid w:val="000F793E"/>
    <w:rsid w:val="00173124"/>
    <w:rsid w:val="00190479"/>
    <w:rsid w:val="001A77E0"/>
    <w:rsid w:val="001B7D7D"/>
    <w:rsid w:val="00203298"/>
    <w:rsid w:val="00203C3E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40A4A"/>
    <w:rsid w:val="00466735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36C71"/>
    <w:rsid w:val="0066258A"/>
    <w:rsid w:val="006865CF"/>
    <w:rsid w:val="006D108B"/>
    <w:rsid w:val="007215F9"/>
    <w:rsid w:val="00722B47"/>
    <w:rsid w:val="00763739"/>
    <w:rsid w:val="00812F69"/>
    <w:rsid w:val="00872C5C"/>
    <w:rsid w:val="00874EB6"/>
    <w:rsid w:val="00886A08"/>
    <w:rsid w:val="00886FE1"/>
    <w:rsid w:val="008C138D"/>
    <w:rsid w:val="008C227E"/>
    <w:rsid w:val="0097523D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C3604"/>
    <w:rsid w:val="00B51D77"/>
    <w:rsid w:val="00B8626B"/>
    <w:rsid w:val="00BD5D6B"/>
    <w:rsid w:val="00C43D58"/>
    <w:rsid w:val="00CA3011"/>
    <w:rsid w:val="00CC0F47"/>
    <w:rsid w:val="00CE75AA"/>
    <w:rsid w:val="00CF513F"/>
    <w:rsid w:val="00D60D10"/>
    <w:rsid w:val="00D84893"/>
    <w:rsid w:val="00D90104"/>
    <w:rsid w:val="00D911E8"/>
    <w:rsid w:val="00DC190B"/>
    <w:rsid w:val="00DD5720"/>
    <w:rsid w:val="00DD5984"/>
    <w:rsid w:val="00E1404D"/>
    <w:rsid w:val="00E1443E"/>
    <w:rsid w:val="00E15217"/>
    <w:rsid w:val="00E22087"/>
    <w:rsid w:val="00E376AA"/>
    <w:rsid w:val="00E62A7F"/>
    <w:rsid w:val="00E62CA2"/>
    <w:rsid w:val="00EB6D1C"/>
    <w:rsid w:val="00ED71A2"/>
    <w:rsid w:val="00EE3823"/>
    <w:rsid w:val="00EE597B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Sam Bainbridge</cp:lastModifiedBy>
  <cp:revision>2</cp:revision>
  <cp:lastPrinted>2014-02-20T09:55:00Z</cp:lastPrinted>
  <dcterms:created xsi:type="dcterms:W3CDTF">2025-09-02T11:47:00Z</dcterms:created>
  <dcterms:modified xsi:type="dcterms:W3CDTF">2025-09-02T11:47:00Z</dcterms:modified>
</cp:coreProperties>
</file>